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4C836C76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B8A1CE6" w14:textId="316BC065" w:rsidR="00977556" w:rsidRPr="006920D0" w:rsidRDefault="009505C8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39.</w:t>
            </w:r>
          </w:p>
        </w:tc>
      </w:tr>
      <w:tr w:rsidR="0091180B" w14:paraId="3B95C8C0" w14:textId="77777777" w:rsidTr="00D5490C">
        <w:tc>
          <w:tcPr>
            <w:tcW w:w="6307" w:type="dxa"/>
            <w:tcMar>
              <w:right w:w="340" w:type="dxa"/>
            </w:tcMar>
          </w:tcPr>
          <w:p w14:paraId="68E4BA97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9D716E3" w14:textId="62BF9E6D" w:rsidR="0091180B" w:rsidRPr="0091180B" w:rsidRDefault="009505C8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388C26A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C432FC2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4FA3FAC9" w14:textId="77777777" w:rsidTr="00D5490C">
        <w:tc>
          <w:tcPr>
            <w:tcW w:w="6307" w:type="dxa"/>
            <w:tcMar>
              <w:right w:w="340" w:type="dxa"/>
            </w:tcMar>
          </w:tcPr>
          <w:p w14:paraId="73B3B433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EA13BF4" w14:textId="77777777" w:rsidR="0091180B" w:rsidRDefault="009505C8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</w:t>
            </w:r>
          </w:p>
          <w:p w14:paraId="1F145B1F" w14:textId="77777777" w:rsidR="009505C8" w:rsidRDefault="009505C8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5ADDDF39" w14:textId="77777777" w:rsidR="009505C8" w:rsidRDefault="009505C8" w:rsidP="0091180B">
            <w:pPr>
              <w:rPr>
                <w:szCs w:val="24"/>
              </w:rPr>
            </w:pPr>
          </w:p>
          <w:p w14:paraId="7343D40B" w14:textId="77777777" w:rsidR="009505C8" w:rsidRDefault="009505C8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5014F912" w14:textId="0C2AA495" w:rsidR="009505C8" w:rsidRPr="0091180B" w:rsidRDefault="009505C8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122C78A8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60D8C34A" w14:textId="31C93039" w:rsidR="000F6BB5" w:rsidRDefault="009505C8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76C8D8A7" w14:textId="15A8EDC9" w:rsidR="0091180B" w:rsidRPr="000F6BB5" w:rsidRDefault="009505C8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6AEDC821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4F1D6D6B" w14:textId="77777777" w:rsidR="000F6BB5" w:rsidRPr="000B4D2B" w:rsidRDefault="000F6BB5" w:rsidP="00EE5E8B">
            <w:pPr>
              <w:pStyle w:val="Podtren"/>
            </w:pPr>
          </w:p>
          <w:p w14:paraId="36FB780A" w14:textId="0F67D01F" w:rsidR="000F6BB5" w:rsidRDefault="009505C8" w:rsidP="00EE5E8B">
            <w:pPr>
              <w:pStyle w:val="Radabodschze"/>
            </w:pPr>
            <w:r>
              <w:t>Dodatek č. 1 ke Smlouvě o spolupráci při zajištění realizace projektu Kraje pro bezpečný internet</w:t>
            </w:r>
          </w:p>
          <w:p w14:paraId="6838ED20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4F614F4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F237C38" w14:textId="2C37F672" w:rsidR="00977556" w:rsidRDefault="009505C8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0BC19F58" w14:textId="77777777" w:rsidTr="00871612">
        <w:tc>
          <w:tcPr>
            <w:tcW w:w="9212" w:type="dxa"/>
            <w:gridSpan w:val="2"/>
          </w:tcPr>
          <w:p w14:paraId="632B35F3" w14:textId="57E30E76" w:rsidR="00977556" w:rsidRPr="00EE5E8B" w:rsidRDefault="009505C8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E0AB44F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0" w:type="auto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8878157" w14:textId="77777777" w:rsidTr="00A106CE">
        <w:tc>
          <w:tcPr>
            <w:tcW w:w="609" w:type="dxa"/>
          </w:tcPr>
          <w:p w14:paraId="1BB3FD2A" w14:textId="7064AEA8" w:rsidR="007B494D" w:rsidRPr="009D6721" w:rsidRDefault="009505C8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6303EC27" w14:textId="14888F83" w:rsidR="0031105F" w:rsidRPr="009505C8" w:rsidRDefault="009505C8" w:rsidP="009505C8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9505C8">
              <w:rPr>
                <w:rFonts w:cs="Arial"/>
                <w:szCs w:val="24"/>
              </w:rPr>
              <w:t>o uzavření Dodatku č. 1 ke Smlouvě o spolupráci při zajištění realizace projektu Kraje pro bezpečný internet s Krajem Vysočina, IČO: 70890749 uvedené v příloze č. 01 usnesení</w:t>
            </w:r>
          </w:p>
        </w:tc>
      </w:tr>
    </w:tbl>
    <w:p w14:paraId="7179B308" w14:textId="77777777" w:rsidR="00AA661F" w:rsidRDefault="00AA661F" w:rsidP="00EE5E8B">
      <w:pPr>
        <w:pStyle w:val="nzvy"/>
        <w:rPr>
          <w:sz w:val="2"/>
          <w:szCs w:val="2"/>
        </w:rPr>
      </w:pPr>
    </w:p>
    <w:p w14:paraId="64D61E3C" w14:textId="77777777" w:rsidR="00AA661F" w:rsidRPr="00AA661F" w:rsidRDefault="00AA661F" w:rsidP="00AA661F"/>
    <w:p w14:paraId="0552C608" w14:textId="77777777" w:rsidR="00AA661F" w:rsidRDefault="00AA661F" w:rsidP="00AA661F"/>
    <w:p w14:paraId="5383D967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77AE5E7E" w14:textId="77777777" w:rsidTr="00B030C6">
        <w:tc>
          <w:tcPr>
            <w:tcW w:w="9210" w:type="dxa"/>
            <w:gridSpan w:val="2"/>
          </w:tcPr>
          <w:p w14:paraId="04381C9D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2DC1EE69" w14:textId="77777777" w:rsidTr="00CB619F">
        <w:tc>
          <w:tcPr>
            <w:tcW w:w="2093" w:type="dxa"/>
          </w:tcPr>
          <w:p w14:paraId="776BEF19" w14:textId="07C25CB6" w:rsidR="00C90A23" w:rsidRDefault="009505C8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02C07E82" w14:textId="466B7913" w:rsidR="00C90A23" w:rsidRDefault="009505C8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9505C8" w14:paraId="6A422CEC" w14:textId="77777777" w:rsidTr="00CB619F">
        <w:tc>
          <w:tcPr>
            <w:tcW w:w="2093" w:type="dxa"/>
          </w:tcPr>
          <w:p w14:paraId="5E58BAD2" w14:textId="77777777" w:rsidR="009505C8" w:rsidRDefault="009505C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D03EA5A" w14:textId="77777777" w:rsidR="009505C8" w:rsidRDefault="009505C8" w:rsidP="00822DC7">
            <w:pPr>
              <w:keepNext/>
              <w:keepLines/>
              <w:spacing w:before="120" w:after="120"/>
            </w:pPr>
          </w:p>
        </w:tc>
      </w:tr>
      <w:tr w:rsidR="009505C8" w14:paraId="1A909667" w14:textId="77777777" w:rsidTr="00CB619F">
        <w:tc>
          <w:tcPr>
            <w:tcW w:w="2093" w:type="dxa"/>
          </w:tcPr>
          <w:p w14:paraId="536E6C4A" w14:textId="73E8E0CE" w:rsidR="009505C8" w:rsidRDefault="009505C8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4E3D23BB" w14:textId="48054508" w:rsidR="009505C8" w:rsidRDefault="009505C8" w:rsidP="00822DC7">
            <w:pPr>
              <w:keepNext/>
              <w:keepLines/>
              <w:spacing w:before="120" w:after="120"/>
            </w:pPr>
            <w:r>
              <w:t>Ladislav Okleštěk hejtman Olomouckého kraje</w:t>
            </w:r>
          </w:p>
        </w:tc>
      </w:tr>
      <w:tr w:rsidR="009505C8" w14:paraId="7A85A3C6" w14:textId="77777777" w:rsidTr="00CB619F">
        <w:tc>
          <w:tcPr>
            <w:tcW w:w="2093" w:type="dxa"/>
          </w:tcPr>
          <w:p w14:paraId="4D7F4C74" w14:textId="77777777" w:rsidR="009505C8" w:rsidRDefault="009505C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27A4DB81" w14:textId="77777777" w:rsidR="009505C8" w:rsidRDefault="009505C8" w:rsidP="00822DC7">
            <w:pPr>
              <w:keepNext/>
              <w:keepLines/>
              <w:spacing w:before="120" w:after="120"/>
            </w:pPr>
          </w:p>
        </w:tc>
      </w:tr>
      <w:tr w:rsidR="009505C8" w14:paraId="6DE74904" w14:textId="77777777" w:rsidTr="00CB619F">
        <w:tc>
          <w:tcPr>
            <w:tcW w:w="2093" w:type="dxa"/>
          </w:tcPr>
          <w:p w14:paraId="3AE4C0E8" w14:textId="239C2842" w:rsidR="009505C8" w:rsidRDefault="009505C8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4C969A8" w14:textId="38C13E19" w:rsidR="009505C8" w:rsidRDefault="009505C8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9505C8" w14:paraId="57DF1101" w14:textId="77777777" w:rsidTr="00CB619F">
        <w:tc>
          <w:tcPr>
            <w:tcW w:w="2093" w:type="dxa"/>
          </w:tcPr>
          <w:p w14:paraId="35BD0DB4" w14:textId="77777777" w:rsidR="009505C8" w:rsidRDefault="009505C8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30C38556" w14:textId="77777777" w:rsidR="009505C8" w:rsidRDefault="009505C8" w:rsidP="00822DC7">
            <w:pPr>
              <w:keepNext/>
              <w:keepLines/>
              <w:spacing w:before="120" w:after="120"/>
            </w:pPr>
          </w:p>
        </w:tc>
      </w:tr>
    </w:tbl>
    <w:p w14:paraId="03E3F9EF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D2160" w14:textId="77777777" w:rsidR="009F657A" w:rsidRDefault="009F657A">
      <w:r>
        <w:separator/>
      </w:r>
    </w:p>
  </w:endnote>
  <w:endnote w:type="continuationSeparator" w:id="0">
    <w:p w14:paraId="0E3A3041" w14:textId="77777777" w:rsidR="009F657A" w:rsidRDefault="009F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BD4AB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0ECA7233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F8C00" w14:textId="77777777" w:rsidR="009F657A" w:rsidRDefault="009F657A">
      <w:r>
        <w:separator/>
      </w:r>
    </w:p>
  </w:footnote>
  <w:footnote w:type="continuationSeparator" w:id="0">
    <w:p w14:paraId="6E37A04D" w14:textId="77777777" w:rsidR="009F657A" w:rsidRDefault="009F65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2031" w14:textId="77777777" w:rsidR="00F166CE" w:rsidRDefault="00F166CE">
    <w:pPr>
      <w:pStyle w:val="Zhlav"/>
    </w:pPr>
  </w:p>
  <w:p w14:paraId="267EB193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505C8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05C8"/>
    <w:rsid w:val="00951E26"/>
    <w:rsid w:val="00971445"/>
    <w:rsid w:val="00977556"/>
    <w:rsid w:val="00985F37"/>
    <w:rsid w:val="009B7515"/>
    <w:rsid w:val="009B7C96"/>
    <w:rsid w:val="009D5EFF"/>
    <w:rsid w:val="009F574E"/>
    <w:rsid w:val="009F657A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0D7F27"/>
  <w15:chartTrackingRefBased/>
  <w15:docId w15:val="{C872590E-C689-4BEA-89D2-7883D3A5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109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2026-09-15T12:06:00Z</dcterms:created>
  <dcterms:modified xsi:type="dcterms:W3CDTF">2026-09-15T12:06:00Z</dcterms:modified>
</cp:coreProperties>
</file>