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3845278D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E381332" w14:textId="7804BAE6" w:rsidR="00977556" w:rsidRPr="006920D0" w:rsidRDefault="00C00D70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15.</w:t>
            </w:r>
          </w:p>
        </w:tc>
      </w:tr>
      <w:tr w:rsidR="0091180B" w14:paraId="7A452F27" w14:textId="77777777" w:rsidTr="00D5490C">
        <w:tc>
          <w:tcPr>
            <w:tcW w:w="6307" w:type="dxa"/>
            <w:tcMar>
              <w:right w:w="340" w:type="dxa"/>
            </w:tcMar>
          </w:tcPr>
          <w:p w14:paraId="500B2383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565E49E1" w14:textId="39FEC957" w:rsidR="0091180B" w:rsidRPr="0091180B" w:rsidRDefault="00C00D70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5E62375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B2ED305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021CE5D1" w14:textId="77777777" w:rsidTr="00D5490C">
        <w:tc>
          <w:tcPr>
            <w:tcW w:w="6307" w:type="dxa"/>
            <w:tcMar>
              <w:right w:w="340" w:type="dxa"/>
            </w:tcMar>
          </w:tcPr>
          <w:p w14:paraId="78F2CEBD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401EA24B" w14:textId="77777777" w:rsidR="0091180B" w:rsidRDefault="00C00D70" w:rsidP="0091180B">
            <w:pPr>
              <w:rPr>
                <w:szCs w:val="24"/>
              </w:rPr>
            </w:pPr>
            <w:r>
              <w:rPr>
                <w:szCs w:val="24"/>
              </w:rPr>
              <w:t>Mgr. Bohuslav Hudec</w:t>
            </w:r>
          </w:p>
          <w:p w14:paraId="08436DBD" w14:textId="77777777" w:rsidR="00C00D70" w:rsidRDefault="00C00D70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</w:t>
            </w:r>
          </w:p>
          <w:p w14:paraId="276671F7" w14:textId="77777777" w:rsidR="00C00D70" w:rsidRDefault="00C00D70" w:rsidP="0091180B">
            <w:pPr>
              <w:rPr>
                <w:szCs w:val="24"/>
              </w:rPr>
            </w:pPr>
          </w:p>
          <w:p w14:paraId="758B9054" w14:textId="77777777" w:rsidR="00C00D70" w:rsidRDefault="00C00D70" w:rsidP="0091180B">
            <w:pPr>
              <w:rPr>
                <w:szCs w:val="24"/>
              </w:rPr>
            </w:pPr>
            <w:r>
              <w:rPr>
                <w:szCs w:val="24"/>
              </w:rPr>
              <w:t>Ing. Kateřina Suchánková, MBA</w:t>
            </w:r>
          </w:p>
          <w:p w14:paraId="15F20E57" w14:textId="062CDC62" w:rsidR="00C00D70" w:rsidRPr="0091180B" w:rsidRDefault="00C00D70" w:rsidP="0091180B">
            <w:pPr>
              <w:rPr>
                <w:szCs w:val="24"/>
              </w:rPr>
            </w:pPr>
            <w:r>
              <w:rPr>
                <w:szCs w:val="24"/>
              </w:rPr>
              <w:t>ředitelka KIDSOK, p. o.</w:t>
            </w:r>
          </w:p>
        </w:tc>
      </w:tr>
      <w:tr w:rsidR="00977556" w14:paraId="147B2CB5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9A93DF9" w14:textId="05D80C20" w:rsidR="000F6BB5" w:rsidRDefault="00C00D70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5CBB3207" w14:textId="114A4F17" w:rsidR="0091180B" w:rsidRPr="000F6BB5" w:rsidRDefault="00C00D70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13221E30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46EE063" w14:textId="77777777" w:rsidR="000F6BB5" w:rsidRPr="000B4D2B" w:rsidRDefault="000F6BB5" w:rsidP="00EE5E8B">
            <w:pPr>
              <w:pStyle w:val="Podtren"/>
            </w:pPr>
          </w:p>
          <w:p w14:paraId="3CA31E7E" w14:textId="1EC1564E" w:rsidR="000F6BB5" w:rsidRDefault="00C00D70" w:rsidP="00EE5E8B">
            <w:pPr>
              <w:pStyle w:val="Radabodschze"/>
            </w:pPr>
            <w:r>
              <w:t xml:space="preserve">Dodatek č. 4 ke Smlouvě o veřejných službách s obcí Ptení </w:t>
            </w:r>
          </w:p>
          <w:p w14:paraId="58D58A29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00B4FC34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EECE25E" w14:textId="63D0C44B" w:rsidR="00977556" w:rsidRDefault="00C00D70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2E8011A4" w14:textId="77777777" w:rsidTr="00871612">
        <w:tc>
          <w:tcPr>
            <w:tcW w:w="9212" w:type="dxa"/>
            <w:gridSpan w:val="2"/>
          </w:tcPr>
          <w:p w14:paraId="3A3C1861" w14:textId="3C8272C2" w:rsidR="00977556" w:rsidRPr="00EE5E8B" w:rsidRDefault="00C00D70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02317BB3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23C17B90" w14:textId="77777777" w:rsidTr="00A106CE">
        <w:tc>
          <w:tcPr>
            <w:tcW w:w="609" w:type="dxa"/>
          </w:tcPr>
          <w:p w14:paraId="3F634191" w14:textId="1F690134" w:rsidR="007B494D" w:rsidRPr="009D6721" w:rsidRDefault="00C00D70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5DD732B7" w14:textId="3B31C7E0" w:rsidR="0031105F" w:rsidRPr="00C00D70" w:rsidRDefault="00C00D70" w:rsidP="00C00D70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C00D70">
              <w:rPr>
                <w:rFonts w:cs="Arial"/>
                <w:szCs w:val="24"/>
              </w:rPr>
              <w:t>o uzavření Dodatku č. 4 ke Smlouvě o veřejných službách v přepravě cestujících veřejnou linkovou dopravou k zajištění dopravní obslužnosti Olomouckého kraje pro oblast obce Ptení s obcí Ptení, se sídlem Ptení 36, 798 43 Ptení, IČO: 00288691, ve věci prodloužení platnosti smlouvy a stanovení výše kompenzace pro rok 2027, dle přílohy č. 1 usnesení</w:t>
            </w:r>
          </w:p>
        </w:tc>
      </w:tr>
    </w:tbl>
    <w:p w14:paraId="50ADF810" w14:textId="77777777" w:rsidR="00AA661F" w:rsidRDefault="00AA661F" w:rsidP="00EE5E8B">
      <w:pPr>
        <w:pStyle w:val="nzvy"/>
        <w:rPr>
          <w:sz w:val="2"/>
          <w:szCs w:val="2"/>
        </w:rPr>
      </w:pPr>
    </w:p>
    <w:p w14:paraId="3D1252DB" w14:textId="77777777" w:rsidR="00AA661F" w:rsidRPr="00AA661F" w:rsidRDefault="00AA661F" w:rsidP="00AA661F"/>
    <w:p w14:paraId="03017B9F" w14:textId="77777777" w:rsidR="00AA661F" w:rsidRDefault="00AA661F" w:rsidP="00AA661F"/>
    <w:p w14:paraId="6AF030FD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25BC4E80" w14:textId="77777777" w:rsidTr="00B030C6">
        <w:tc>
          <w:tcPr>
            <w:tcW w:w="9210" w:type="dxa"/>
            <w:gridSpan w:val="2"/>
          </w:tcPr>
          <w:p w14:paraId="1B945CE4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4BE32A7A" w14:textId="77777777" w:rsidTr="00CB619F">
        <w:tc>
          <w:tcPr>
            <w:tcW w:w="2093" w:type="dxa"/>
          </w:tcPr>
          <w:p w14:paraId="441C5CC4" w14:textId="096FE28F" w:rsidR="00C90A23" w:rsidRDefault="00C00D70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0F1FA3FF" w14:textId="24532C71" w:rsidR="00C90A23" w:rsidRDefault="00C00D70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C00D70" w14:paraId="213BAD31" w14:textId="77777777" w:rsidTr="00CB619F">
        <w:tc>
          <w:tcPr>
            <w:tcW w:w="2093" w:type="dxa"/>
          </w:tcPr>
          <w:p w14:paraId="40FCF6C7" w14:textId="77777777" w:rsidR="00C00D70" w:rsidRDefault="00C00D70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3940975" w14:textId="77777777" w:rsidR="00C00D70" w:rsidRDefault="00C00D70" w:rsidP="00822DC7">
            <w:pPr>
              <w:keepNext/>
              <w:keepLines/>
              <w:spacing w:before="120" w:after="120"/>
            </w:pPr>
          </w:p>
        </w:tc>
      </w:tr>
      <w:tr w:rsidR="00C00D70" w14:paraId="1F3FBFA1" w14:textId="77777777" w:rsidTr="00CB619F">
        <w:tc>
          <w:tcPr>
            <w:tcW w:w="2093" w:type="dxa"/>
          </w:tcPr>
          <w:p w14:paraId="1572E42E" w14:textId="034A4FE0" w:rsidR="00C00D70" w:rsidRDefault="00C00D70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3A86BE2" w14:textId="54E6E677" w:rsidR="00C00D70" w:rsidRDefault="00C00D70" w:rsidP="00822DC7">
            <w:pPr>
              <w:keepNext/>
              <w:keepLines/>
              <w:spacing w:before="120" w:after="120"/>
            </w:pPr>
            <w:r>
              <w:t>Mgr. Bohuslav Hudec náměstek hejtmana</w:t>
            </w:r>
          </w:p>
        </w:tc>
      </w:tr>
      <w:tr w:rsidR="00C00D70" w14:paraId="41981AD6" w14:textId="77777777" w:rsidTr="00CB619F">
        <w:tc>
          <w:tcPr>
            <w:tcW w:w="2093" w:type="dxa"/>
          </w:tcPr>
          <w:p w14:paraId="30656857" w14:textId="77777777" w:rsidR="00C00D70" w:rsidRDefault="00C00D70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D60B1F7" w14:textId="77777777" w:rsidR="00C00D70" w:rsidRDefault="00C00D70" w:rsidP="00822DC7">
            <w:pPr>
              <w:keepNext/>
              <w:keepLines/>
              <w:spacing w:before="120" w:after="120"/>
            </w:pPr>
          </w:p>
        </w:tc>
      </w:tr>
      <w:tr w:rsidR="00C00D70" w14:paraId="3D370DEE" w14:textId="77777777" w:rsidTr="00CB619F">
        <w:tc>
          <w:tcPr>
            <w:tcW w:w="2093" w:type="dxa"/>
          </w:tcPr>
          <w:p w14:paraId="774A2C1C" w14:textId="41B27B7E" w:rsidR="00C00D70" w:rsidRDefault="00C00D70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38B2C80" w14:textId="773877B9" w:rsidR="00C00D70" w:rsidRDefault="00C00D70" w:rsidP="00822DC7">
            <w:pPr>
              <w:keepNext/>
              <w:keepLines/>
              <w:spacing w:before="120" w:after="120"/>
            </w:pPr>
            <w:r>
              <w:t>Ing. Kateřina Suchánková, MBA ředitelka KIDSOK, p. o.</w:t>
            </w:r>
          </w:p>
        </w:tc>
      </w:tr>
      <w:tr w:rsidR="00C00D70" w14:paraId="345F28F1" w14:textId="77777777" w:rsidTr="00CB619F">
        <w:tc>
          <w:tcPr>
            <w:tcW w:w="2093" w:type="dxa"/>
          </w:tcPr>
          <w:p w14:paraId="3FC7CD25" w14:textId="77777777" w:rsidR="00C00D70" w:rsidRDefault="00C00D70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6F15DA28" w14:textId="77777777" w:rsidR="00C00D70" w:rsidRDefault="00C00D70" w:rsidP="00822DC7">
            <w:pPr>
              <w:keepNext/>
              <w:keepLines/>
              <w:spacing w:before="120" w:after="120"/>
            </w:pPr>
          </w:p>
        </w:tc>
      </w:tr>
    </w:tbl>
    <w:p w14:paraId="64E1770A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EA3F9" w14:textId="77777777" w:rsidR="00B97076" w:rsidRDefault="00B97076">
      <w:r>
        <w:separator/>
      </w:r>
    </w:p>
  </w:endnote>
  <w:endnote w:type="continuationSeparator" w:id="0">
    <w:p w14:paraId="2D109152" w14:textId="77777777" w:rsidR="00B97076" w:rsidRDefault="00B97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E834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1CD7D43B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B9D2D" w14:textId="77777777" w:rsidR="00B97076" w:rsidRDefault="00B97076">
      <w:r>
        <w:separator/>
      </w:r>
    </w:p>
  </w:footnote>
  <w:footnote w:type="continuationSeparator" w:id="0">
    <w:p w14:paraId="4D9BFE8F" w14:textId="77777777" w:rsidR="00B97076" w:rsidRDefault="00B97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73873" w14:textId="77777777" w:rsidR="00F166CE" w:rsidRDefault="00F166CE">
    <w:pPr>
      <w:pStyle w:val="Zhlav"/>
    </w:pPr>
  </w:p>
  <w:p w14:paraId="42FD80F3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0D70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97076"/>
    <w:rsid w:val="00BA2706"/>
    <w:rsid w:val="00BA6DB5"/>
    <w:rsid w:val="00BB4C3E"/>
    <w:rsid w:val="00BC3132"/>
    <w:rsid w:val="00BD0A08"/>
    <w:rsid w:val="00C00D70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A2C487"/>
  <w15:chartTrackingRefBased/>
  <w15:docId w15:val="{1402569C-B688-4949-BBA6-4897E14D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128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2026-09-15T12:02:00Z</dcterms:created>
  <dcterms:modified xsi:type="dcterms:W3CDTF">2026-09-15T12:02:00Z</dcterms:modified>
</cp:coreProperties>
</file>