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7C601ED3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D89D940" w14:textId="7B54E497" w:rsidR="00977556" w:rsidRPr="006920D0" w:rsidRDefault="005A7F68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14.</w:t>
            </w:r>
          </w:p>
        </w:tc>
      </w:tr>
      <w:tr w:rsidR="0091180B" w14:paraId="1397278B" w14:textId="77777777" w:rsidTr="00D5490C">
        <w:tc>
          <w:tcPr>
            <w:tcW w:w="6307" w:type="dxa"/>
            <w:tcMar>
              <w:right w:w="340" w:type="dxa"/>
            </w:tcMar>
          </w:tcPr>
          <w:p w14:paraId="0E8B75CC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1732D161" w14:textId="0A2EA112" w:rsidR="0091180B" w:rsidRPr="0091180B" w:rsidRDefault="005A7F68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05DF69BB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28D4C6E8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20BC6323" w14:textId="77777777" w:rsidTr="00D5490C">
        <w:tc>
          <w:tcPr>
            <w:tcW w:w="6307" w:type="dxa"/>
            <w:tcMar>
              <w:right w:w="340" w:type="dxa"/>
            </w:tcMar>
          </w:tcPr>
          <w:p w14:paraId="66E7EE4B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07452643" w14:textId="77777777" w:rsidR="0091180B" w:rsidRDefault="005A7F68" w:rsidP="0091180B">
            <w:pPr>
              <w:rPr>
                <w:szCs w:val="24"/>
              </w:rPr>
            </w:pPr>
            <w:r>
              <w:rPr>
                <w:szCs w:val="24"/>
              </w:rPr>
              <w:t>Mgr. Bohuslav Hudec</w:t>
            </w:r>
          </w:p>
          <w:p w14:paraId="1A4212F4" w14:textId="77777777" w:rsidR="005A7F68" w:rsidRDefault="005A7F68" w:rsidP="0091180B">
            <w:pPr>
              <w:rPr>
                <w:szCs w:val="24"/>
              </w:rPr>
            </w:pPr>
            <w:r>
              <w:rPr>
                <w:szCs w:val="24"/>
              </w:rPr>
              <w:t>náměstek hejtmana</w:t>
            </w:r>
          </w:p>
          <w:p w14:paraId="22CB3D72" w14:textId="77777777" w:rsidR="005A7F68" w:rsidRDefault="005A7F68" w:rsidP="0091180B">
            <w:pPr>
              <w:rPr>
                <w:szCs w:val="24"/>
              </w:rPr>
            </w:pPr>
          </w:p>
          <w:p w14:paraId="54E32E88" w14:textId="77777777" w:rsidR="005A7F68" w:rsidRDefault="005A7F68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Mgr. František </w:t>
            </w:r>
            <w:proofErr w:type="spellStart"/>
            <w:r>
              <w:rPr>
                <w:szCs w:val="24"/>
              </w:rPr>
              <w:t>Pěruška</w:t>
            </w:r>
            <w:proofErr w:type="spellEnd"/>
          </w:p>
          <w:p w14:paraId="68362569" w14:textId="77777777" w:rsidR="005A7F68" w:rsidRDefault="005A7F68" w:rsidP="0091180B">
            <w:pPr>
              <w:rPr>
                <w:szCs w:val="24"/>
              </w:rPr>
            </w:pPr>
            <w:r>
              <w:rPr>
                <w:szCs w:val="24"/>
              </w:rPr>
              <w:t>vedoucí odboru dopravy</w:t>
            </w:r>
          </w:p>
          <w:p w14:paraId="6AAD9866" w14:textId="00462901" w:rsidR="005A7F68" w:rsidRPr="0091180B" w:rsidRDefault="005A7F68" w:rsidP="0091180B">
            <w:pPr>
              <w:rPr>
                <w:szCs w:val="24"/>
              </w:rPr>
            </w:pPr>
            <w:r>
              <w:rPr>
                <w:szCs w:val="24"/>
              </w:rPr>
              <w:t>a silničního hospodářství</w:t>
            </w:r>
          </w:p>
        </w:tc>
      </w:tr>
      <w:tr w:rsidR="00977556" w14:paraId="32676074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63406A2" w14:textId="5C3570F9" w:rsidR="000F6BB5" w:rsidRDefault="005A7F68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44EF7BA6" w14:textId="1B37AB60" w:rsidR="0091180B" w:rsidRPr="000F6BB5" w:rsidRDefault="005A7F68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104D721B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2EC111D" w14:textId="77777777" w:rsidR="000F6BB5" w:rsidRPr="000B4D2B" w:rsidRDefault="000F6BB5" w:rsidP="00EE5E8B">
            <w:pPr>
              <w:pStyle w:val="Podtren"/>
            </w:pPr>
          </w:p>
          <w:p w14:paraId="7559709B" w14:textId="72DBDF18" w:rsidR="000F6BB5" w:rsidRDefault="005A7F68" w:rsidP="00EE5E8B">
            <w:pPr>
              <w:pStyle w:val="Radabodschze"/>
            </w:pPr>
            <w:r>
              <w:t>Žádost o poskytnutí finančního daru Hasičskému záchrannému sboru Olomouckého kraje</w:t>
            </w:r>
          </w:p>
          <w:p w14:paraId="0341D9CE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742C61F1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61F271E" w14:textId="4650BEF3" w:rsidR="00977556" w:rsidRDefault="005A7F68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1F00F8A8" w14:textId="77777777" w:rsidTr="00871612">
        <w:tc>
          <w:tcPr>
            <w:tcW w:w="9212" w:type="dxa"/>
            <w:gridSpan w:val="2"/>
          </w:tcPr>
          <w:p w14:paraId="65B655A8" w14:textId="5D5AF7F6" w:rsidR="00977556" w:rsidRPr="00EE5E8B" w:rsidRDefault="005A7F68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03500AB8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9114" w:type="dxa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6D78DE69" w14:textId="77777777" w:rsidTr="005A7F68">
        <w:tc>
          <w:tcPr>
            <w:tcW w:w="609" w:type="dxa"/>
          </w:tcPr>
          <w:p w14:paraId="30B7E579" w14:textId="09137866" w:rsidR="007B494D" w:rsidRPr="009D6721" w:rsidRDefault="005A7F68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19EB2861" w14:textId="5DBDF5EE" w:rsidR="0031105F" w:rsidRPr="005A7F68" w:rsidRDefault="005A7F68" w:rsidP="005A7F68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5A7F68">
              <w:rPr>
                <w:rFonts w:cs="Arial"/>
                <w:szCs w:val="24"/>
              </w:rPr>
              <w:t xml:space="preserve">o poskytnutí finančního daru z rozpočtu Olomouckého kraje ve výši 3 150 000 Kč žadateli Česká </w:t>
            </w:r>
            <w:proofErr w:type="gramStart"/>
            <w:r w:rsidRPr="005A7F68">
              <w:rPr>
                <w:rFonts w:cs="Arial"/>
                <w:szCs w:val="24"/>
              </w:rPr>
              <w:t>republika - Hasičský</w:t>
            </w:r>
            <w:proofErr w:type="gramEnd"/>
            <w:r w:rsidRPr="005A7F68">
              <w:rPr>
                <w:rFonts w:cs="Arial"/>
                <w:szCs w:val="24"/>
              </w:rPr>
              <w:t xml:space="preserve"> záchranný sbor Olomouckého kraje, IČO 70885940, se sídlem Schweitzerova 91, 779 00 Olomouc na realizaci změny dopravního řešení – vybudování sjezdu pro vozidla požární ochrany</w:t>
            </w:r>
          </w:p>
        </w:tc>
      </w:tr>
      <w:tr w:rsidR="005A7F68" w14:paraId="33957E1A" w14:textId="77777777" w:rsidTr="005A7F68">
        <w:tc>
          <w:tcPr>
            <w:tcW w:w="609" w:type="dxa"/>
          </w:tcPr>
          <w:p w14:paraId="25DB1790" w14:textId="5B9090FD" w:rsidR="005A7F68" w:rsidRPr="009D6721" w:rsidRDefault="005A7F68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2.</w:t>
            </w:r>
          </w:p>
        </w:tc>
        <w:tc>
          <w:tcPr>
            <w:tcW w:w="8505" w:type="dxa"/>
          </w:tcPr>
          <w:p w14:paraId="6123C04F" w14:textId="28B92D3D" w:rsidR="005A7F68" w:rsidRPr="005A7F68" w:rsidRDefault="005A7F68" w:rsidP="005A7F68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5A7F68">
              <w:rPr>
                <w:rFonts w:cs="Arial"/>
                <w:szCs w:val="24"/>
              </w:rPr>
              <w:t>o uzavření darovací smlouvy s příjemcem dle bodu 1 usnesení, ve znění darovací smlouvy uvedené v příloze č. 1 tohoto usnesení</w:t>
            </w:r>
          </w:p>
        </w:tc>
      </w:tr>
    </w:tbl>
    <w:p w14:paraId="50F965CB" w14:textId="77777777" w:rsidR="00AA661F" w:rsidRDefault="00AA661F" w:rsidP="00EE5E8B">
      <w:pPr>
        <w:pStyle w:val="nzvy"/>
        <w:rPr>
          <w:sz w:val="2"/>
          <w:szCs w:val="2"/>
        </w:rPr>
      </w:pPr>
    </w:p>
    <w:p w14:paraId="0AC2FC22" w14:textId="77777777" w:rsidR="00AA661F" w:rsidRPr="00AA661F" w:rsidRDefault="00AA661F" w:rsidP="00AA661F"/>
    <w:p w14:paraId="754F6097" w14:textId="77777777" w:rsidR="00AA661F" w:rsidRDefault="00AA661F" w:rsidP="00AA661F"/>
    <w:p w14:paraId="0139828F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72F71A55" w14:textId="77777777" w:rsidTr="00B030C6">
        <w:tc>
          <w:tcPr>
            <w:tcW w:w="9210" w:type="dxa"/>
            <w:gridSpan w:val="2"/>
          </w:tcPr>
          <w:p w14:paraId="16526B9D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0F6C536A" w14:textId="77777777" w:rsidTr="00CB619F">
        <w:tc>
          <w:tcPr>
            <w:tcW w:w="2093" w:type="dxa"/>
          </w:tcPr>
          <w:p w14:paraId="0CBA3258" w14:textId="4E12C77C" w:rsidR="00C90A23" w:rsidRDefault="005A7F68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5E2A14C9" w14:textId="417BBA69" w:rsidR="00C90A23" w:rsidRDefault="005A7F68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5A7F68" w14:paraId="3EDA0C33" w14:textId="77777777" w:rsidTr="00CB619F">
        <w:tc>
          <w:tcPr>
            <w:tcW w:w="2093" w:type="dxa"/>
          </w:tcPr>
          <w:p w14:paraId="6AAF186D" w14:textId="77777777" w:rsidR="005A7F68" w:rsidRDefault="005A7F68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5A49088E" w14:textId="77777777" w:rsidR="005A7F68" w:rsidRDefault="005A7F68" w:rsidP="00822DC7">
            <w:pPr>
              <w:keepNext/>
              <w:keepLines/>
              <w:spacing w:before="120" w:after="120"/>
            </w:pPr>
          </w:p>
        </w:tc>
      </w:tr>
      <w:tr w:rsidR="005A7F68" w14:paraId="4F7F9480" w14:textId="77777777" w:rsidTr="00CB619F">
        <w:tc>
          <w:tcPr>
            <w:tcW w:w="2093" w:type="dxa"/>
          </w:tcPr>
          <w:p w14:paraId="38006674" w14:textId="1EEA3A12" w:rsidR="005A7F68" w:rsidRDefault="005A7F68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0267499C" w14:textId="1AC2814F" w:rsidR="005A7F68" w:rsidRDefault="005A7F68" w:rsidP="00822DC7">
            <w:pPr>
              <w:keepNext/>
              <w:keepLines/>
              <w:spacing w:before="120" w:after="120"/>
            </w:pPr>
            <w:r>
              <w:t>Mgr. Bohuslav Hudec náměstek hejtmana</w:t>
            </w:r>
          </w:p>
        </w:tc>
      </w:tr>
      <w:tr w:rsidR="005A7F68" w14:paraId="31157304" w14:textId="77777777" w:rsidTr="00CB619F">
        <w:tc>
          <w:tcPr>
            <w:tcW w:w="2093" w:type="dxa"/>
          </w:tcPr>
          <w:p w14:paraId="4C99F538" w14:textId="77777777" w:rsidR="005A7F68" w:rsidRDefault="005A7F68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49613405" w14:textId="77777777" w:rsidR="005A7F68" w:rsidRDefault="005A7F68" w:rsidP="00822DC7">
            <w:pPr>
              <w:keepNext/>
              <w:keepLines/>
              <w:spacing w:before="120" w:after="120"/>
            </w:pPr>
          </w:p>
        </w:tc>
      </w:tr>
      <w:tr w:rsidR="005A7F68" w14:paraId="1BC8692F" w14:textId="77777777" w:rsidTr="00CB619F">
        <w:tc>
          <w:tcPr>
            <w:tcW w:w="2093" w:type="dxa"/>
          </w:tcPr>
          <w:p w14:paraId="7DFF8CD1" w14:textId="17C01585" w:rsidR="005A7F68" w:rsidRDefault="005A7F68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4FCA37B8" w14:textId="3F0659CC" w:rsidR="005A7F68" w:rsidRDefault="005A7F68" w:rsidP="00822DC7">
            <w:pPr>
              <w:keepNext/>
              <w:keepLines/>
              <w:spacing w:before="120" w:after="120"/>
            </w:pPr>
            <w:r>
              <w:t xml:space="preserve">Mgr. František </w:t>
            </w:r>
            <w:proofErr w:type="spellStart"/>
            <w:r>
              <w:t>Pěruška</w:t>
            </w:r>
            <w:proofErr w:type="spellEnd"/>
            <w:r>
              <w:t xml:space="preserve"> vedoucí odboru dopravy a silničního hospodářství</w:t>
            </w:r>
          </w:p>
        </w:tc>
      </w:tr>
      <w:tr w:rsidR="005A7F68" w14:paraId="4040F9E8" w14:textId="77777777" w:rsidTr="00CB619F">
        <w:tc>
          <w:tcPr>
            <w:tcW w:w="2093" w:type="dxa"/>
          </w:tcPr>
          <w:p w14:paraId="5D4B3E26" w14:textId="77777777" w:rsidR="005A7F68" w:rsidRDefault="005A7F68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2A9C10E5" w14:textId="77777777" w:rsidR="005A7F68" w:rsidRDefault="005A7F68" w:rsidP="00822DC7">
            <w:pPr>
              <w:keepNext/>
              <w:keepLines/>
              <w:spacing w:before="120" w:after="120"/>
            </w:pPr>
          </w:p>
        </w:tc>
      </w:tr>
    </w:tbl>
    <w:p w14:paraId="49C8CEAB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B1DF4" w14:textId="77777777" w:rsidR="004B059E" w:rsidRDefault="004B059E">
      <w:r>
        <w:separator/>
      </w:r>
    </w:p>
  </w:endnote>
  <w:endnote w:type="continuationSeparator" w:id="0">
    <w:p w14:paraId="2A3FBB33" w14:textId="77777777" w:rsidR="004B059E" w:rsidRDefault="004B0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0922B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069434F2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18B2F" w14:textId="77777777" w:rsidR="004B059E" w:rsidRDefault="004B059E">
      <w:r>
        <w:separator/>
      </w:r>
    </w:p>
  </w:footnote>
  <w:footnote w:type="continuationSeparator" w:id="0">
    <w:p w14:paraId="55A59A74" w14:textId="77777777" w:rsidR="004B059E" w:rsidRDefault="004B05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E3FFA" w14:textId="77777777" w:rsidR="00F166CE" w:rsidRDefault="00F166CE">
    <w:pPr>
      <w:pStyle w:val="Zhlav"/>
    </w:pPr>
  </w:p>
  <w:p w14:paraId="3AB91EFB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7F68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59E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A7F68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9C8953"/>
  <w15:chartTrackingRefBased/>
  <w15:docId w15:val="{A0EB7D52-EF63-40B9-9302-FF30467A3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149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2026-09-15T12:02:00Z</dcterms:created>
  <dcterms:modified xsi:type="dcterms:W3CDTF">2026-09-15T12:02:00Z</dcterms:modified>
</cp:coreProperties>
</file>